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6B84EE6" w14:textId="77777777" w:rsidR="00A83D00" w:rsidRDefault="000D36F4" w:rsidP="007621D1">
      <w:pPr>
        <w:tabs>
          <w:tab w:val="left" w:pos="7789"/>
        </w:tabs>
        <w:spacing w:before="240"/>
        <w:ind w:left="-2268" w:right="-1835"/>
      </w:pP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 w:rsidR="007621D1">
        <w:tab/>
      </w:r>
    </w:p>
    <w:p w14:paraId="67B78094" w14:textId="77777777" w:rsidR="00A83D00" w:rsidRPr="00A83D00" w:rsidRDefault="00A83D00" w:rsidP="00A83D00"/>
    <w:p w14:paraId="05CCA25C" w14:textId="77777777" w:rsidR="00A83D00" w:rsidRDefault="00A83D00" w:rsidP="00A83D00"/>
    <w:p w14:paraId="167D48D0" w14:textId="77777777" w:rsidR="00E84AE0" w:rsidRDefault="003D5259" w:rsidP="00A83D00">
      <w:pPr>
        <w:ind w:left="1418"/>
      </w:pPr>
      <w:bookmarkStart w:id="0" w:name="_GoBack"/>
      <w:bookmarkEnd w:id="0"/>
    </w:p>
    <w:p w14:paraId="5F5F1F8A" w14:textId="77777777" w:rsidR="00B9172F" w:rsidRDefault="00B9172F" w:rsidP="00A83D00">
      <w:pPr>
        <w:ind w:left="1418"/>
      </w:pPr>
    </w:p>
    <w:p w14:paraId="5F49D203" w14:textId="77777777" w:rsidR="00B9172F" w:rsidRDefault="00B9172F" w:rsidP="00A83D00">
      <w:pPr>
        <w:ind w:left="1418"/>
      </w:pPr>
    </w:p>
    <w:p w14:paraId="2E0AB7F9" w14:textId="77777777" w:rsidR="00B9172F" w:rsidRDefault="00B9172F" w:rsidP="00A83D00">
      <w:pPr>
        <w:ind w:left="1418"/>
      </w:pPr>
    </w:p>
    <w:p w14:paraId="6C40A119" w14:textId="77777777" w:rsidR="00B9172F" w:rsidRDefault="00B9172F" w:rsidP="00A83D00">
      <w:pPr>
        <w:ind w:left="1418"/>
      </w:pPr>
    </w:p>
    <w:p w14:paraId="06712D87" w14:textId="77777777" w:rsidR="00B9172F" w:rsidRPr="00F11F57" w:rsidRDefault="00B9172F" w:rsidP="00A83D00">
      <w:pPr>
        <w:ind w:left="1418"/>
        <w:rPr>
          <w:rFonts w:ascii="Arial" w:hAnsi="Arial" w:cs="Arial"/>
        </w:rPr>
      </w:pPr>
    </w:p>
    <w:p w14:paraId="3EEC47D2" w14:textId="77777777" w:rsidR="0048009F" w:rsidRPr="00F11F57" w:rsidRDefault="00F11F57" w:rsidP="00B73800">
      <w:pPr>
        <w:tabs>
          <w:tab w:val="left" w:pos="6941"/>
        </w:tabs>
        <w:rPr>
          <w:rFonts w:ascii="Arial" w:hAnsi="Arial" w:cs="Arial"/>
        </w:rPr>
      </w:pPr>
      <w:r w:rsidRPr="00F11F57">
        <w:rPr>
          <w:rFonts w:ascii="Arial" w:hAnsi="Arial" w:cs="Arial"/>
        </w:rPr>
        <w:t xml:space="preserve">                                                                            </w:t>
      </w:r>
      <w:r>
        <w:rPr>
          <w:rFonts w:ascii="Arial" w:hAnsi="Arial" w:cs="Arial"/>
        </w:rPr>
        <w:t xml:space="preserve">                  </w:t>
      </w:r>
      <w:r w:rsidRPr="00F11F57">
        <w:rPr>
          <w:rFonts w:ascii="Arial" w:hAnsi="Arial" w:cs="Arial"/>
        </w:rPr>
        <w:t xml:space="preserve"> Wednesday 8 July 2020</w:t>
      </w:r>
    </w:p>
    <w:p w14:paraId="098C0A79" w14:textId="77777777" w:rsidR="00F11F57" w:rsidRPr="00F11F57" w:rsidRDefault="00F11F57" w:rsidP="00B73800">
      <w:pPr>
        <w:tabs>
          <w:tab w:val="left" w:pos="6941"/>
        </w:tabs>
        <w:rPr>
          <w:rFonts w:ascii="Arial" w:hAnsi="Arial" w:cs="Arial"/>
        </w:rPr>
      </w:pPr>
    </w:p>
    <w:p w14:paraId="5C7A8CDC" w14:textId="77777777" w:rsidR="0048009F" w:rsidRPr="00F11F57" w:rsidRDefault="00F11F57" w:rsidP="00B73800">
      <w:pPr>
        <w:tabs>
          <w:tab w:val="left" w:pos="6941"/>
        </w:tabs>
        <w:rPr>
          <w:rFonts w:ascii="Arial" w:hAnsi="Arial" w:cs="Arial"/>
        </w:rPr>
      </w:pPr>
      <w:r w:rsidRPr="00F11F57">
        <w:rPr>
          <w:rFonts w:ascii="Arial" w:hAnsi="Arial" w:cs="Arial"/>
        </w:rPr>
        <w:t>Dear Parents/carers</w:t>
      </w:r>
    </w:p>
    <w:p w14:paraId="647ACA02" w14:textId="77777777" w:rsidR="0048009F" w:rsidRPr="00F11F57" w:rsidRDefault="0048009F" w:rsidP="00B73800">
      <w:pPr>
        <w:tabs>
          <w:tab w:val="left" w:pos="6941"/>
        </w:tabs>
        <w:rPr>
          <w:rFonts w:ascii="Arial" w:hAnsi="Arial" w:cs="Arial"/>
        </w:rPr>
      </w:pPr>
    </w:p>
    <w:p w14:paraId="55A492C1" w14:textId="77777777" w:rsidR="00B9172F" w:rsidRPr="00F11F57" w:rsidRDefault="00F11F57" w:rsidP="0048009F">
      <w:pPr>
        <w:tabs>
          <w:tab w:val="left" w:pos="6941"/>
        </w:tabs>
        <w:jc w:val="center"/>
        <w:rPr>
          <w:rFonts w:ascii="Arial" w:hAnsi="Arial" w:cs="Arial"/>
          <w:b/>
        </w:rPr>
      </w:pPr>
      <w:r w:rsidRPr="00F11F57">
        <w:rPr>
          <w:rFonts w:ascii="Arial" w:hAnsi="Arial" w:cs="Arial"/>
          <w:b/>
        </w:rPr>
        <w:t>Year 6 Graduation Filming</w:t>
      </w:r>
    </w:p>
    <w:p w14:paraId="259EE2C3" w14:textId="77777777" w:rsidR="0048009F" w:rsidRPr="00F11F57" w:rsidRDefault="0048009F" w:rsidP="0048009F">
      <w:pPr>
        <w:tabs>
          <w:tab w:val="left" w:pos="6941"/>
        </w:tabs>
        <w:rPr>
          <w:rFonts w:ascii="Arial" w:hAnsi="Arial" w:cs="Arial"/>
        </w:rPr>
      </w:pPr>
    </w:p>
    <w:p w14:paraId="5B6E14DA" w14:textId="6921F51A" w:rsidR="00F11F57" w:rsidRPr="003D5259" w:rsidRDefault="00F11F57" w:rsidP="00F11F57">
      <w:pPr>
        <w:tabs>
          <w:tab w:val="left" w:pos="6941"/>
        </w:tabs>
        <w:jc w:val="both"/>
        <w:rPr>
          <w:rFonts w:ascii="Arial" w:hAnsi="Arial" w:cs="Arial"/>
        </w:rPr>
      </w:pPr>
      <w:r w:rsidRPr="003D5259">
        <w:rPr>
          <w:rFonts w:ascii="Arial" w:hAnsi="Arial" w:cs="Arial"/>
        </w:rPr>
        <w:t xml:space="preserve">We have arranged for one of our parents to film </w:t>
      </w:r>
      <w:r w:rsidR="0048009F" w:rsidRPr="003D5259">
        <w:rPr>
          <w:rFonts w:ascii="Arial" w:hAnsi="Arial" w:cs="Arial"/>
        </w:rPr>
        <w:t xml:space="preserve">the Year 6, </w:t>
      </w:r>
      <w:r w:rsidRPr="003D5259">
        <w:rPr>
          <w:rFonts w:ascii="Arial" w:hAnsi="Arial" w:cs="Arial"/>
        </w:rPr>
        <w:t xml:space="preserve">Graduation </w:t>
      </w:r>
      <w:r w:rsidR="00F52051" w:rsidRPr="003D5259">
        <w:rPr>
          <w:rFonts w:ascii="Arial" w:hAnsi="Arial" w:cs="Arial"/>
        </w:rPr>
        <w:t>A</w:t>
      </w:r>
      <w:r w:rsidRPr="003D5259">
        <w:rPr>
          <w:rFonts w:ascii="Arial" w:hAnsi="Arial" w:cs="Arial"/>
        </w:rPr>
        <w:t>ssembly</w:t>
      </w:r>
      <w:r w:rsidR="00F52051" w:rsidRPr="003D5259">
        <w:rPr>
          <w:rFonts w:ascii="Arial" w:hAnsi="Arial" w:cs="Arial"/>
        </w:rPr>
        <w:t xml:space="preserve"> next week</w:t>
      </w:r>
      <w:r w:rsidRPr="003D5259">
        <w:rPr>
          <w:rFonts w:ascii="Arial" w:hAnsi="Arial" w:cs="Arial"/>
        </w:rPr>
        <w:t>.</w:t>
      </w:r>
    </w:p>
    <w:p w14:paraId="2922CA03" w14:textId="77777777" w:rsidR="00F11F57" w:rsidRPr="003D5259" w:rsidRDefault="00F11F57" w:rsidP="00F11F57">
      <w:pPr>
        <w:tabs>
          <w:tab w:val="left" w:pos="6941"/>
        </w:tabs>
        <w:jc w:val="both"/>
        <w:rPr>
          <w:rFonts w:ascii="Arial" w:hAnsi="Arial" w:cs="Arial"/>
        </w:rPr>
      </w:pPr>
    </w:p>
    <w:p w14:paraId="36AC8E43" w14:textId="71E92933" w:rsidR="0048009F" w:rsidRPr="003D5259" w:rsidRDefault="00F52051" w:rsidP="00F11F57">
      <w:pPr>
        <w:tabs>
          <w:tab w:val="left" w:pos="6941"/>
        </w:tabs>
        <w:jc w:val="both"/>
        <w:rPr>
          <w:rFonts w:ascii="Arial" w:hAnsi="Arial" w:cs="Arial"/>
        </w:rPr>
      </w:pPr>
      <w:r w:rsidRPr="003D5259">
        <w:rPr>
          <w:rFonts w:ascii="Arial" w:hAnsi="Arial" w:cs="Arial"/>
        </w:rPr>
        <w:t xml:space="preserve">Please </w:t>
      </w:r>
      <w:r w:rsidR="0048009F" w:rsidRPr="003D5259">
        <w:rPr>
          <w:rFonts w:ascii="Arial" w:hAnsi="Arial" w:cs="Arial"/>
        </w:rPr>
        <w:t>complete the slip below to confirm that you are happy for</w:t>
      </w:r>
      <w:r w:rsidR="00F11F57" w:rsidRPr="003D5259">
        <w:rPr>
          <w:rFonts w:ascii="Arial" w:hAnsi="Arial" w:cs="Arial"/>
        </w:rPr>
        <w:t xml:space="preserve"> your child to </w:t>
      </w:r>
      <w:proofErr w:type="gramStart"/>
      <w:r w:rsidR="00F11F57" w:rsidRPr="003D5259">
        <w:rPr>
          <w:rFonts w:ascii="Arial" w:hAnsi="Arial" w:cs="Arial"/>
        </w:rPr>
        <w:t>be filmed</w:t>
      </w:r>
      <w:proofErr w:type="gramEnd"/>
      <w:r w:rsidR="00F11F57" w:rsidRPr="003D5259">
        <w:rPr>
          <w:rFonts w:ascii="Arial" w:hAnsi="Arial" w:cs="Arial"/>
        </w:rPr>
        <w:t>. Unfortunately, w</w:t>
      </w:r>
      <w:r w:rsidR="0048009F" w:rsidRPr="003D5259">
        <w:rPr>
          <w:rFonts w:ascii="Arial" w:hAnsi="Arial" w:cs="Arial"/>
        </w:rPr>
        <w:t>ith</w:t>
      </w:r>
      <w:r w:rsidR="00F11F57" w:rsidRPr="003D5259">
        <w:rPr>
          <w:rFonts w:ascii="Arial" w:hAnsi="Arial" w:cs="Arial"/>
        </w:rPr>
        <w:t xml:space="preserve">out your permission, we will be </w:t>
      </w:r>
      <w:r w:rsidRPr="003D5259">
        <w:rPr>
          <w:rFonts w:ascii="Arial" w:hAnsi="Arial" w:cs="Arial"/>
        </w:rPr>
        <w:t>un</w:t>
      </w:r>
      <w:r w:rsidR="00F11F57" w:rsidRPr="003D5259">
        <w:rPr>
          <w:rFonts w:ascii="Arial" w:hAnsi="Arial" w:cs="Arial"/>
        </w:rPr>
        <w:t xml:space="preserve">able to film the Graduation </w:t>
      </w:r>
      <w:r w:rsidRPr="003D5259">
        <w:rPr>
          <w:rFonts w:ascii="Arial" w:hAnsi="Arial" w:cs="Arial"/>
        </w:rPr>
        <w:t>A</w:t>
      </w:r>
      <w:r w:rsidR="00F11F57" w:rsidRPr="003D5259">
        <w:rPr>
          <w:rFonts w:ascii="Arial" w:hAnsi="Arial" w:cs="Arial"/>
        </w:rPr>
        <w:t xml:space="preserve">ssembly. </w:t>
      </w:r>
      <w:r w:rsidR="0048009F" w:rsidRPr="003D5259">
        <w:rPr>
          <w:rFonts w:ascii="Arial" w:hAnsi="Arial" w:cs="Arial"/>
        </w:rPr>
        <w:t xml:space="preserve"> </w:t>
      </w:r>
      <w:r w:rsidR="009F5C09" w:rsidRPr="003D5259">
        <w:rPr>
          <w:rFonts w:ascii="Arial" w:hAnsi="Arial" w:cs="Arial"/>
        </w:rPr>
        <w:t xml:space="preserve">Please </w:t>
      </w:r>
      <w:r w:rsidR="00F11F57" w:rsidRPr="003D5259">
        <w:rPr>
          <w:rFonts w:ascii="Arial" w:hAnsi="Arial" w:cs="Arial"/>
        </w:rPr>
        <w:t xml:space="preserve">email the school office on </w:t>
      </w:r>
      <w:hyperlink r:id="rId6" w:history="1">
        <w:r w:rsidR="00F11F57" w:rsidRPr="003D5259">
          <w:rPr>
            <w:rStyle w:val="Hyperlink"/>
            <w:rFonts w:ascii="Arial" w:hAnsi="Arial" w:cs="Arial"/>
            <w:color w:val="auto"/>
          </w:rPr>
          <w:t>admin@greenway.hert.sch.uk</w:t>
        </w:r>
      </w:hyperlink>
      <w:r w:rsidR="00F11F57" w:rsidRPr="003D5259">
        <w:rPr>
          <w:rFonts w:ascii="Arial" w:hAnsi="Arial" w:cs="Arial"/>
        </w:rPr>
        <w:t xml:space="preserve"> </w:t>
      </w:r>
      <w:r w:rsidR="00495253" w:rsidRPr="003D5259">
        <w:rPr>
          <w:rFonts w:ascii="Arial" w:hAnsi="Arial" w:cs="Arial"/>
        </w:rPr>
        <w:t xml:space="preserve"> </w:t>
      </w:r>
      <w:r w:rsidR="00495253" w:rsidRPr="003D5259">
        <w:rPr>
          <w:rFonts w:ascii="Arial" w:hAnsi="Arial" w:cs="Arial"/>
          <w:b/>
        </w:rPr>
        <w:t xml:space="preserve">by </w:t>
      </w:r>
      <w:r w:rsidR="00F11F57" w:rsidRPr="003D5259">
        <w:rPr>
          <w:rFonts w:ascii="Arial" w:hAnsi="Arial" w:cs="Arial"/>
          <w:b/>
        </w:rPr>
        <w:t>Friday 10 July</w:t>
      </w:r>
      <w:r w:rsidRPr="003D5259">
        <w:rPr>
          <w:rFonts w:ascii="Arial" w:hAnsi="Arial" w:cs="Arial"/>
          <w:b/>
        </w:rPr>
        <w:t xml:space="preserve"> </w:t>
      </w:r>
      <w:r w:rsidRPr="003D5259">
        <w:rPr>
          <w:rFonts w:ascii="Arial" w:hAnsi="Arial" w:cs="Arial"/>
        </w:rPr>
        <w:t>with your completed reply slip.</w:t>
      </w:r>
    </w:p>
    <w:p w14:paraId="14DA6A86" w14:textId="77777777" w:rsidR="0048009F" w:rsidRPr="003D5259" w:rsidRDefault="0048009F" w:rsidP="00F11F57">
      <w:pPr>
        <w:tabs>
          <w:tab w:val="left" w:pos="6941"/>
        </w:tabs>
        <w:jc w:val="both"/>
        <w:rPr>
          <w:rFonts w:ascii="Arial" w:hAnsi="Arial" w:cs="Arial"/>
        </w:rPr>
      </w:pPr>
    </w:p>
    <w:p w14:paraId="1A35436A" w14:textId="77777777" w:rsidR="00495253" w:rsidRPr="003D5259" w:rsidRDefault="00495253" w:rsidP="00F11F57">
      <w:pPr>
        <w:tabs>
          <w:tab w:val="left" w:pos="6941"/>
        </w:tabs>
        <w:jc w:val="both"/>
        <w:rPr>
          <w:rFonts w:ascii="Arial" w:hAnsi="Arial" w:cs="Arial"/>
        </w:rPr>
      </w:pPr>
      <w:r w:rsidRPr="003D5259">
        <w:rPr>
          <w:rFonts w:ascii="Arial" w:hAnsi="Arial" w:cs="Arial"/>
        </w:rPr>
        <w:t>We are intending</w:t>
      </w:r>
      <w:r w:rsidR="00540255" w:rsidRPr="003D5259">
        <w:rPr>
          <w:rFonts w:ascii="Arial" w:hAnsi="Arial" w:cs="Arial"/>
        </w:rPr>
        <w:t xml:space="preserve"> to send</w:t>
      </w:r>
      <w:r w:rsidRPr="003D5259">
        <w:rPr>
          <w:rFonts w:ascii="Arial" w:hAnsi="Arial" w:cs="Arial"/>
        </w:rPr>
        <w:t xml:space="preserve"> the link for the film</w:t>
      </w:r>
      <w:r w:rsidR="00540255" w:rsidRPr="003D5259">
        <w:rPr>
          <w:rFonts w:ascii="Arial" w:hAnsi="Arial" w:cs="Arial"/>
        </w:rPr>
        <w:t xml:space="preserve"> from the producer via your personal email that you have given permission for us to use.</w:t>
      </w:r>
    </w:p>
    <w:p w14:paraId="0867FDD9" w14:textId="77777777" w:rsidR="001815B4" w:rsidRPr="003D5259" w:rsidRDefault="001815B4" w:rsidP="00F11F57">
      <w:pPr>
        <w:tabs>
          <w:tab w:val="left" w:pos="6941"/>
        </w:tabs>
        <w:jc w:val="both"/>
        <w:rPr>
          <w:rFonts w:ascii="Arial" w:hAnsi="Arial" w:cs="Arial"/>
        </w:rPr>
      </w:pPr>
    </w:p>
    <w:p w14:paraId="18821420" w14:textId="77777777" w:rsidR="001815B4" w:rsidRPr="003D5259" w:rsidRDefault="001815B4" w:rsidP="00F11F57">
      <w:pPr>
        <w:tabs>
          <w:tab w:val="left" w:pos="6941"/>
        </w:tabs>
        <w:jc w:val="both"/>
        <w:rPr>
          <w:rFonts w:ascii="Arial" w:hAnsi="Arial" w:cs="Arial"/>
        </w:rPr>
      </w:pPr>
      <w:r w:rsidRPr="003D5259">
        <w:rPr>
          <w:rFonts w:ascii="Arial" w:hAnsi="Arial" w:cs="Arial"/>
        </w:rPr>
        <w:t>Regards</w:t>
      </w:r>
    </w:p>
    <w:p w14:paraId="514ABC22" w14:textId="77777777" w:rsidR="001815B4" w:rsidRPr="003D5259" w:rsidRDefault="001815B4" w:rsidP="00F11F57">
      <w:pPr>
        <w:tabs>
          <w:tab w:val="left" w:pos="6941"/>
        </w:tabs>
        <w:jc w:val="both"/>
        <w:rPr>
          <w:rFonts w:ascii="Arial" w:hAnsi="Arial" w:cs="Arial"/>
        </w:rPr>
      </w:pPr>
    </w:p>
    <w:p w14:paraId="3B203A25" w14:textId="7BBD1EE4" w:rsidR="001815B4" w:rsidRPr="003D5259" w:rsidRDefault="001815B4" w:rsidP="00F11F57">
      <w:pPr>
        <w:tabs>
          <w:tab w:val="left" w:pos="6941"/>
        </w:tabs>
        <w:jc w:val="both"/>
        <w:rPr>
          <w:rFonts w:ascii="Arial" w:hAnsi="Arial" w:cs="Arial"/>
          <w:b/>
          <w:bCs/>
        </w:rPr>
      </w:pPr>
      <w:r w:rsidRPr="003D5259">
        <w:rPr>
          <w:rFonts w:ascii="Arial" w:hAnsi="Arial" w:cs="Arial"/>
          <w:b/>
          <w:bCs/>
        </w:rPr>
        <w:t>Katharine Ellwood</w:t>
      </w:r>
    </w:p>
    <w:p w14:paraId="2156FEAD" w14:textId="149443B3" w:rsidR="00F52051" w:rsidRPr="003D5259" w:rsidRDefault="00F52051" w:rsidP="00F11F57">
      <w:pPr>
        <w:tabs>
          <w:tab w:val="left" w:pos="6941"/>
        </w:tabs>
        <w:jc w:val="both"/>
        <w:rPr>
          <w:rFonts w:ascii="Arial" w:hAnsi="Arial" w:cs="Arial"/>
          <w:b/>
          <w:bCs/>
        </w:rPr>
      </w:pPr>
      <w:r w:rsidRPr="003D5259">
        <w:rPr>
          <w:rFonts w:ascii="Arial" w:hAnsi="Arial" w:cs="Arial"/>
          <w:b/>
          <w:bCs/>
        </w:rPr>
        <w:t>Headteacher</w:t>
      </w:r>
    </w:p>
    <w:p w14:paraId="5E637674" w14:textId="77777777" w:rsidR="00A52164" w:rsidRPr="003D5259" w:rsidRDefault="00A52164" w:rsidP="00F11F57">
      <w:pPr>
        <w:tabs>
          <w:tab w:val="left" w:pos="6941"/>
        </w:tabs>
        <w:jc w:val="both"/>
        <w:rPr>
          <w:rFonts w:ascii="Arial" w:hAnsi="Arial" w:cs="Arial"/>
          <w:b/>
          <w:bCs/>
        </w:rPr>
      </w:pPr>
    </w:p>
    <w:p w14:paraId="0AAECF9D" w14:textId="77777777" w:rsidR="00EC0E58" w:rsidRPr="00F11F57" w:rsidRDefault="00EC0E58">
      <w:pPr>
        <w:tabs>
          <w:tab w:val="left" w:pos="6941"/>
        </w:tabs>
        <w:rPr>
          <w:rFonts w:ascii="Arial" w:hAnsi="Arial" w:cs="Arial"/>
        </w:rPr>
      </w:pPr>
    </w:p>
    <w:p w14:paraId="6F5F5DC6" w14:textId="77777777" w:rsidR="00EC0E58" w:rsidRPr="00F11F57" w:rsidRDefault="002B1051">
      <w:pPr>
        <w:tabs>
          <w:tab w:val="left" w:pos="6941"/>
        </w:tabs>
        <w:rPr>
          <w:rFonts w:ascii="Arial" w:hAnsi="Arial" w:cs="Arial"/>
        </w:rPr>
      </w:pPr>
      <w:r w:rsidRPr="00F11F57">
        <w:rPr>
          <w:rFonts w:ascii="Arial" w:hAnsi="Arial" w:cs="Arial"/>
        </w:rPr>
        <w:t>…………………………………………………………………………………………………</w:t>
      </w:r>
    </w:p>
    <w:p w14:paraId="389D676C" w14:textId="77777777" w:rsidR="00EC0E58" w:rsidRPr="00F11F57" w:rsidRDefault="00EC0E58">
      <w:pPr>
        <w:tabs>
          <w:tab w:val="left" w:pos="6941"/>
        </w:tabs>
        <w:rPr>
          <w:rFonts w:ascii="Arial" w:hAnsi="Arial" w:cs="Arial"/>
        </w:rPr>
      </w:pPr>
    </w:p>
    <w:p w14:paraId="099562B2" w14:textId="66CC5E10" w:rsidR="00EC0E58" w:rsidRDefault="00EC0E58">
      <w:pPr>
        <w:tabs>
          <w:tab w:val="left" w:pos="6941"/>
        </w:tabs>
        <w:rPr>
          <w:rFonts w:ascii="Arial" w:hAnsi="Arial" w:cs="Arial"/>
        </w:rPr>
      </w:pPr>
      <w:r w:rsidRPr="00F11F57">
        <w:rPr>
          <w:rFonts w:ascii="Arial" w:hAnsi="Arial" w:cs="Arial"/>
        </w:rPr>
        <w:t>I give/do not give (please de</w:t>
      </w:r>
      <w:r w:rsidR="00540255">
        <w:rPr>
          <w:rFonts w:ascii="Arial" w:hAnsi="Arial" w:cs="Arial"/>
        </w:rPr>
        <w:t>lete as appropriate) permission</w:t>
      </w:r>
      <w:r w:rsidRPr="00F11F57">
        <w:rPr>
          <w:rFonts w:ascii="Arial" w:hAnsi="Arial" w:cs="Arial"/>
        </w:rPr>
        <w:t xml:space="preserve"> for my child to be filmed for the </w:t>
      </w:r>
      <w:r w:rsidR="00540255">
        <w:rPr>
          <w:rFonts w:ascii="Arial" w:hAnsi="Arial" w:cs="Arial"/>
        </w:rPr>
        <w:t>2020</w:t>
      </w:r>
      <w:r w:rsidR="002B1051" w:rsidRPr="00F11F57">
        <w:rPr>
          <w:rFonts w:ascii="Arial" w:hAnsi="Arial" w:cs="Arial"/>
        </w:rPr>
        <w:t xml:space="preserve"> </w:t>
      </w:r>
      <w:r w:rsidR="00F11F57" w:rsidRPr="00F11F57">
        <w:rPr>
          <w:rFonts w:ascii="Arial" w:hAnsi="Arial" w:cs="Arial"/>
        </w:rPr>
        <w:t>Y</w:t>
      </w:r>
      <w:r w:rsidR="00F52051">
        <w:rPr>
          <w:rFonts w:ascii="Arial" w:hAnsi="Arial" w:cs="Arial"/>
        </w:rPr>
        <w:t>ea</w:t>
      </w:r>
      <w:r w:rsidR="00F11F57" w:rsidRPr="00F11F57">
        <w:rPr>
          <w:rFonts w:ascii="Arial" w:hAnsi="Arial" w:cs="Arial"/>
        </w:rPr>
        <w:t>r</w:t>
      </w:r>
      <w:r w:rsidR="00F52051">
        <w:rPr>
          <w:rFonts w:ascii="Arial" w:hAnsi="Arial" w:cs="Arial"/>
        </w:rPr>
        <w:t xml:space="preserve"> </w:t>
      </w:r>
      <w:r w:rsidR="00F11F57" w:rsidRPr="00F11F57">
        <w:rPr>
          <w:rFonts w:ascii="Arial" w:hAnsi="Arial" w:cs="Arial"/>
        </w:rPr>
        <w:t>6 Graduation Assembly</w:t>
      </w:r>
      <w:r w:rsidR="00BB18C2">
        <w:rPr>
          <w:rFonts w:ascii="Arial" w:hAnsi="Arial" w:cs="Arial"/>
        </w:rPr>
        <w:t>.</w:t>
      </w:r>
    </w:p>
    <w:p w14:paraId="42F7EC94" w14:textId="77777777" w:rsidR="00BB18C2" w:rsidRDefault="00BB18C2">
      <w:pPr>
        <w:tabs>
          <w:tab w:val="left" w:pos="6941"/>
        </w:tabs>
        <w:rPr>
          <w:rFonts w:ascii="Arial" w:hAnsi="Arial" w:cs="Arial"/>
        </w:rPr>
      </w:pPr>
    </w:p>
    <w:p w14:paraId="3C3BC029" w14:textId="77777777" w:rsidR="00BB18C2" w:rsidRPr="00F11F57" w:rsidRDefault="00BB18C2">
      <w:pPr>
        <w:tabs>
          <w:tab w:val="left" w:pos="6941"/>
        </w:tabs>
        <w:rPr>
          <w:rFonts w:ascii="Arial" w:hAnsi="Arial" w:cs="Arial"/>
        </w:rPr>
      </w:pPr>
      <w:r>
        <w:rPr>
          <w:rFonts w:ascii="Arial" w:hAnsi="Arial" w:cs="Arial"/>
        </w:rPr>
        <w:t xml:space="preserve">I also give permission for my email address to </w:t>
      </w:r>
      <w:proofErr w:type="gramStart"/>
      <w:r>
        <w:rPr>
          <w:rFonts w:ascii="Arial" w:hAnsi="Arial" w:cs="Arial"/>
        </w:rPr>
        <w:t>be provided</w:t>
      </w:r>
      <w:proofErr w:type="gramEnd"/>
      <w:r w:rsidR="00540255">
        <w:rPr>
          <w:rFonts w:ascii="Arial" w:hAnsi="Arial" w:cs="Arial"/>
        </w:rPr>
        <w:t xml:space="preserve"> to the producer</w:t>
      </w:r>
      <w:r>
        <w:rPr>
          <w:rFonts w:ascii="Arial" w:hAnsi="Arial" w:cs="Arial"/>
        </w:rPr>
        <w:t>, in order to receive a link to a copy of the film.</w:t>
      </w:r>
    </w:p>
    <w:p w14:paraId="5B47A8EE" w14:textId="77777777" w:rsidR="00EC0E58" w:rsidRPr="00F11F57" w:rsidRDefault="00EC0E58">
      <w:pPr>
        <w:tabs>
          <w:tab w:val="left" w:pos="6941"/>
        </w:tabs>
        <w:rPr>
          <w:rFonts w:ascii="Arial" w:hAnsi="Arial" w:cs="Arial"/>
        </w:rPr>
      </w:pPr>
    </w:p>
    <w:p w14:paraId="6728899A" w14:textId="77777777" w:rsidR="00EC0E58" w:rsidRPr="00F11F57" w:rsidRDefault="00EC0E58">
      <w:pPr>
        <w:tabs>
          <w:tab w:val="left" w:pos="6941"/>
        </w:tabs>
        <w:rPr>
          <w:rFonts w:ascii="Arial" w:hAnsi="Arial" w:cs="Arial"/>
        </w:rPr>
      </w:pPr>
      <w:r w:rsidRPr="00F11F57">
        <w:rPr>
          <w:rFonts w:ascii="Arial" w:hAnsi="Arial" w:cs="Arial"/>
        </w:rPr>
        <w:t>Name of child…………………………………………………………………………………..</w:t>
      </w:r>
    </w:p>
    <w:p w14:paraId="1933BC4E" w14:textId="77777777" w:rsidR="00550B89" w:rsidRPr="00F11F57" w:rsidRDefault="00550B89">
      <w:pPr>
        <w:tabs>
          <w:tab w:val="left" w:pos="6941"/>
        </w:tabs>
        <w:rPr>
          <w:rFonts w:ascii="Arial" w:hAnsi="Arial" w:cs="Arial"/>
        </w:rPr>
      </w:pPr>
    </w:p>
    <w:p w14:paraId="70CBAA44" w14:textId="77777777" w:rsidR="00EC0E58" w:rsidRPr="00F11F57" w:rsidRDefault="00EC0E58">
      <w:pPr>
        <w:tabs>
          <w:tab w:val="left" w:pos="6941"/>
        </w:tabs>
        <w:rPr>
          <w:rFonts w:ascii="Arial" w:hAnsi="Arial" w:cs="Arial"/>
        </w:rPr>
      </w:pPr>
      <w:r w:rsidRPr="00F11F57">
        <w:rPr>
          <w:rFonts w:ascii="Arial" w:hAnsi="Arial" w:cs="Arial"/>
        </w:rPr>
        <w:t>Parents/carers signature…………………………………………………………</w:t>
      </w:r>
      <w:r w:rsidR="00E85B7B" w:rsidRPr="00F11F57">
        <w:rPr>
          <w:rFonts w:ascii="Arial" w:hAnsi="Arial" w:cs="Arial"/>
        </w:rPr>
        <w:t>………………</w:t>
      </w:r>
    </w:p>
    <w:p w14:paraId="504FD9CE" w14:textId="77777777" w:rsidR="00550B89" w:rsidRPr="00F11F57" w:rsidRDefault="00550B89">
      <w:pPr>
        <w:tabs>
          <w:tab w:val="left" w:pos="6941"/>
        </w:tabs>
        <w:rPr>
          <w:rFonts w:ascii="Arial" w:hAnsi="Arial" w:cs="Arial"/>
        </w:rPr>
      </w:pPr>
    </w:p>
    <w:p w14:paraId="22638B48" w14:textId="77777777" w:rsidR="00EC0E58" w:rsidRPr="00F11F57" w:rsidRDefault="00EC0E58">
      <w:pPr>
        <w:tabs>
          <w:tab w:val="left" w:pos="6941"/>
        </w:tabs>
        <w:rPr>
          <w:rFonts w:ascii="Arial" w:hAnsi="Arial" w:cs="Arial"/>
        </w:rPr>
      </w:pPr>
      <w:r w:rsidRPr="00F11F57">
        <w:rPr>
          <w:rFonts w:ascii="Arial" w:hAnsi="Arial" w:cs="Arial"/>
        </w:rPr>
        <w:t>Date……………………………………………</w:t>
      </w:r>
      <w:r w:rsidR="00E85B7B" w:rsidRPr="00F11F57">
        <w:rPr>
          <w:rFonts w:ascii="Arial" w:hAnsi="Arial" w:cs="Arial"/>
        </w:rPr>
        <w:t>……………………………………………….</w:t>
      </w:r>
    </w:p>
    <w:p w14:paraId="5FE2FBA8" w14:textId="77777777" w:rsidR="00EC0E58" w:rsidRPr="00F11F57" w:rsidRDefault="00EC0E58">
      <w:pPr>
        <w:tabs>
          <w:tab w:val="left" w:pos="6941"/>
        </w:tabs>
        <w:rPr>
          <w:rFonts w:ascii="Arial" w:hAnsi="Arial" w:cs="Arial"/>
        </w:rPr>
      </w:pPr>
    </w:p>
    <w:sectPr w:rsidR="00EC0E58" w:rsidRPr="00F11F57" w:rsidSect="007621D1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/>
      <w:pgMar w:top="1440" w:right="1440" w:bottom="1440" w:left="1440" w:header="0" w:footer="0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CD1C6CB" w14:textId="77777777" w:rsidR="004A057D" w:rsidRDefault="004A057D" w:rsidP="003A3F5A">
      <w:r>
        <w:separator/>
      </w:r>
    </w:p>
  </w:endnote>
  <w:endnote w:type="continuationSeparator" w:id="0">
    <w:p w14:paraId="04B8DCAB" w14:textId="77777777" w:rsidR="004A057D" w:rsidRDefault="004A057D" w:rsidP="003A3F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508056C" w14:textId="77777777" w:rsidR="007621D1" w:rsidRDefault="007621D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D59634D" w14:textId="77777777" w:rsidR="003A3F5A" w:rsidRDefault="00B9172F" w:rsidP="000018CD">
    <w:pPr>
      <w:pStyle w:val="Footer"/>
      <w:tabs>
        <w:tab w:val="clear" w:pos="4320"/>
        <w:tab w:val="clear" w:pos="8640"/>
        <w:tab w:val="left" w:pos="2020"/>
      </w:tabs>
      <w:ind w:firstLine="1985"/>
    </w:pPr>
    <w:r>
      <w:rPr>
        <w:noProof/>
        <w:lang w:eastAsia="en-GB"/>
      </w:rPr>
      <w:drawing>
        <wp:anchor distT="0" distB="0" distL="114300" distR="114300" simplePos="0" relativeHeight="251662336" behindDoc="0" locked="0" layoutInCell="1" allowOverlap="1" wp14:anchorId="567C600C" wp14:editId="7C7D9269">
          <wp:simplePos x="0" y="0"/>
          <wp:positionH relativeFrom="column">
            <wp:posOffset>-943090</wp:posOffset>
          </wp:positionH>
          <wp:positionV relativeFrom="paragraph">
            <wp:posOffset>-1674495</wp:posOffset>
          </wp:positionV>
          <wp:extent cx="7991856" cy="1872891"/>
          <wp:effectExtent l="0" t="0" r="0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Greenway Lhead 18.2.footer_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1856" cy="187289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A3F5A"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DE43575" w14:textId="77777777" w:rsidR="007621D1" w:rsidRDefault="007621D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BFF035A" w14:textId="77777777" w:rsidR="004A057D" w:rsidRDefault="004A057D" w:rsidP="003A3F5A">
      <w:r>
        <w:separator/>
      </w:r>
    </w:p>
  </w:footnote>
  <w:footnote w:type="continuationSeparator" w:id="0">
    <w:p w14:paraId="6654DB91" w14:textId="77777777" w:rsidR="004A057D" w:rsidRDefault="004A057D" w:rsidP="003A3F5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BD337B1" w14:textId="77777777" w:rsidR="007621D1" w:rsidRDefault="007621D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0A9F5EA" w14:textId="77777777" w:rsidR="003A3F5A" w:rsidRDefault="004F67FB" w:rsidP="003A3F5A">
    <w:pPr>
      <w:pStyle w:val="Header"/>
      <w:ind w:left="-1800" w:right="-1800" w:firstLine="1800"/>
    </w:pPr>
    <w:r>
      <w:rPr>
        <w:noProof/>
        <w:lang w:eastAsia="en-GB"/>
      </w:rPr>
      <w:drawing>
        <wp:anchor distT="0" distB="0" distL="114300" distR="114300" simplePos="0" relativeHeight="251661312" behindDoc="0" locked="0" layoutInCell="1" allowOverlap="1" wp14:anchorId="782118AA" wp14:editId="28BC2FA4">
          <wp:simplePos x="0" y="0"/>
          <wp:positionH relativeFrom="column">
            <wp:posOffset>-941763</wp:posOffset>
          </wp:positionH>
          <wp:positionV relativeFrom="paragraph">
            <wp:posOffset>-10523</wp:posOffset>
          </wp:positionV>
          <wp:extent cx="7536308" cy="2504039"/>
          <wp:effectExtent l="0" t="0" r="762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eenway Lhead 14.heade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36308" cy="250403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58D0B6D" w14:textId="77777777" w:rsidR="007621D1" w:rsidRDefault="007621D1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attachedTemplate r:id="rId1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2435"/>
    <w:rsid w:val="000018CD"/>
    <w:rsid w:val="000A2435"/>
    <w:rsid w:val="000D36F4"/>
    <w:rsid w:val="00173097"/>
    <w:rsid w:val="001815B4"/>
    <w:rsid w:val="0020648F"/>
    <w:rsid w:val="002B1051"/>
    <w:rsid w:val="00375972"/>
    <w:rsid w:val="003A3F5A"/>
    <w:rsid w:val="003D5259"/>
    <w:rsid w:val="004339C4"/>
    <w:rsid w:val="0048009F"/>
    <w:rsid w:val="00495253"/>
    <w:rsid w:val="004A057D"/>
    <w:rsid w:val="004F67FB"/>
    <w:rsid w:val="00540255"/>
    <w:rsid w:val="00550B89"/>
    <w:rsid w:val="007621D1"/>
    <w:rsid w:val="00992E19"/>
    <w:rsid w:val="009D4B07"/>
    <w:rsid w:val="009D58F9"/>
    <w:rsid w:val="009F5C09"/>
    <w:rsid w:val="00A302B4"/>
    <w:rsid w:val="00A52164"/>
    <w:rsid w:val="00A83D00"/>
    <w:rsid w:val="00A873EC"/>
    <w:rsid w:val="00A971C6"/>
    <w:rsid w:val="00AE5694"/>
    <w:rsid w:val="00B1750C"/>
    <w:rsid w:val="00B5511E"/>
    <w:rsid w:val="00B73800"/>
    <w:rsid w:val="00B9172F"/>
    <w:rsid w:val="00BB18C2"/>
    <w:rsid w:val="00C41D67"/>
    <w:rsid w:val="00DB68E1"/>
    <w:rsid w:val="00E23D95"/>
    <w:rsid w:val="00E81DA0"/>
    <w:rsid w:val="00E85B7B"/>
    <w:rsid w:val="00EC0E58"/>
    <w:rsid w:val="00F11F57"/>
    <w:rsid w:val="00F520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oNotEmbedSmartTags/>
  <w:decimalSymbol w:val="."/>
  <w:listSeparator w:val=","/>
  <w14:docId w14:val="1658FE2C"/>
  <w14:defaultImageDpi w14:val="300"/>
  <w15:docId w15:val="{B7441E64-0478-4A2D-AE84-303ADBD52A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val="en-GB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341B73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3A3F5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A3F5A"/>
    <w:rPr>
      <w:sz w:val="24"/>
      <w:szCs w:val="24"/>
      <w:lang w:val="en-GB" w:eastAsia="en-US"/>
    </w:rPr>
  </w:style>
  <w:style w:type="paragraph" w:styleId="Footer">
    <w:name w:val="footer"/>
    <w:basedOn w:val="Normal"/>
    <w:link w:val="FooterChar"/>
    <w:uiPriority w:val="99"/>
    <w:unhideWhenUsed/>
    <w:rsid w:val="003A3F5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A3F5A"/>
    <w:rPr>
      <w:sz w:val="24"/>
      <w:szCs w:val="24"/>
      <w:lang w:val="en-GB" w:eastAsia="en-US"/>
    </w:rPr>
  </w:style>
  <w:style w:type="character" w:styleId="Hyperlink">
    <w:name w:val="Hyperlink"/>
    <w:basedOn w:val="DefaultParagraphFont"/>
    <w:uiPriority w:val="99"/>
    <w:unhideWhenUsed/>
    <w:rsid w:val="00F11F5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admin@greenway.hert.sch.uk" TargetMode="External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T:\letters\letter%20heading%20templates\1%20page%20letter%20Oct%2018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1 page letter Oct 18</Template>
  <TotalTime>4</TotalTime>
  <Pages>1</Pages>
  <Words>158</Words>
  <Characters>1077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</dc:creator>
  <cp:lastModifiedBy>Katharine Ellwood</cp:lastModifiedBy>
  <cp:revision>3</cp:revision>
  <dcterms:created xsi:type="dcterms:W3CDTF">2020-07-07T14:59:00Z</dcterms:created>
  <dcterms:modified xsi:type="dcterms:W3CDTF">2020-07-08T07:21:00Z</dcterms:modified>
</cp:coreProperties>
</file>